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4A09" w14:textId="77777777" w:rsidR="00C8381F" w:rsidRPr="00C8381F" w:rsidRDefault="00C8381F" w:rsidP="00DE2EC0">
      <w:pPr>
        <w:ind w:left="-15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2BA44704" w14:textId="6CD28E3E" w:rsidR="00DE2EC0" w:rsidRPr="00C8381F" w:rsidRDefault="00C8381F" w:rsidP="00DE2EC0">
      <w:pPr>
        <w:ind w:left="-15"/>
        <w:rPr>
          <w:rFonts w:ascii="Times New Roman" w:eastAsiaTheme="minorEastAsia" w:hAnsi="Times New Roman"/>
          <w:b/>
          <w:bCs/>
          <w:sz w:val="24"/>
          <w:szCs w:val="24"/>
        </w:rPr>
      </w:pPr>
      <w:r w:rsidRPr="00C8381F">
        <w:rPr>
          <w:rFonts w:ascii="Times New Roman" w:eastAsiaTheme="minorEastAsia" w:hAnsi="Times New Roman"/>
          <w:b/>
          <w:bCs/>
          <w:sz w:val="24"/>
          <w:szCs w:val="24"/>
        </w:rPr>
        <w:t xml:space="preserve">BULLARD </w:t>
      </w:r>
      <w:r>
        <w:rPr>
          <w:rFonts w:ascii="Times New Roman" w:eastAsiaTheme="minorEastAsia" w:hAnsi="Times New Roman"/>
          <w:b/>
          <w:bCs/>
          <w:sz w:val="24"/>
          <w:szCs w:val="24"/>
        </w:rPr>
        <w:t xml:space="preserve">ADP20 </w:t>
      </w:r>
      <w:r w:rsidRPr="00C8381F">
        <w:rPr>
          <w:rFonts w:ascii="Times New Roman" w:eastAsiaTheme="minorEastAsia" w:hAnsi="Times New Roman"/>
          <w:b/>
          <w:bCs/>
          <w:sz w:val="24"/>
          <w:szCs w:val="24"/>
        </w:rPr>
        <w:t>BREATHING AIR PUMP (AIR MOTOR DRIVEN)</w:t>
      </w:r>
    </w:p>
    <w:p w14:paraId="312E94C9" w14:textId="64515E49" w:rsidR="00C8381F" w:rsidRPr="00C8381F" w:rsidRDefault="00C8381F" w:rsidP="00DE2EC0">
      <w:pPr>
        <w:ind w:left="-15"/>
        <w:rPr>
          <w:rFonts w:ascii="Times New Roman" w:eastAsiaTheme="minorEastAsia" w:hAnsi="Times New Roman"/>
          <w:b/>
          <w:bCs/>
          <w:sz w:val="24"/>
          <w:szCs w:val="24"/>
        </w:rPr>
      </w:pPr>
      <w:r w:rsidRPr="00C8381F">
        <w:rPr>
          <w:rFonts w:ascii="Times New Roman" w:eastAsiaTheme="minorEastAsia" w:hAnsi="Times New Roman"/>
          <w:b/>
          <w:bCs/>
          <w:sz w:val="24"/>
          <w:szCs w:val="24"/>
        </w:rPr>
        <w:t xml:space="preserve">AND INCLUDES AIR SYSTEMS AC BOX THAT HAS (4) OUTLETS. </w:t>
      </w:r>
    </w:p>
    <w:p w14:paraId="209AF010" w14:textId="7619054D" w:rsidR="00C8381F" w:rsidRPr="00C8381F" w:rsidRDefault="00C8381F" w:rsidP="00DE2EC0">
      <w:pPr>
        <w:ind w:left="-15"/>
        <w:rPr>
          <w:rFonts w:ascii="Times New Roman" w:eastAsiaTheme="minorEastAsia" w:hAnsi="Times New Roman"/>
          <w:b/>
          <w:bCs/>
          <w:sz w:val="24"/>
          <w:szCs w:val="24"/>
        </w:rPr>
      </w:pPr>
      <w:r w:rsidRPr="00C8381F">
        <w:rPr>
          <w:rFonts w:ascii="Times New Roman" w:eastAsiaTheme="minorEastAsia" w:hAnsi="Times New Roman"/>
          <w:b/>
          <w:bCs/>
          <w:sz w:val="24"/>
          <w:szCs w:val="24"/>
        </w:rPr>
        <w:t xml:space="preserve">FILL IT WITH ICE AND GET COLD, COLD AIR TO YOUR (4) BLAST HOODS! </w:t>
      </w:r>
    </w:p>
    <w:p w14:paraId="0923A9F7" w14:textId="383C226D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76018430" w14:textId="3F1A04A3" w:rsidR="00445831" w:rsidRDefault="00C8381F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725FC11" wp14:editId="64B2C199">
            <wp:extent cx="2133600" cy="2589953"/>
            <wp:effectExtent l="0" t="0" r="0" b="1270"/>
            <wp:docPr id="3" name="Picture 3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r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4" cy="261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6C429F7" wp14:editId="5567F541">
            <wp:extent cx="3416300" cy="2562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C849" w14:textId="306DFACE" w:rsidR="00C8381F" w:rsidRDefault="00C8381F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341B06C" wp14:editId="337B504B">
            <wp:extent cx="3038475" cy="2278856"/>
            <wp:effectExtent l="0" t="0" r="0" b="7620"/>
            <wp:docPr id="5" name="Picture 5" descr="A picture containing text, green,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een,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93" cy="22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3177" w14:textId="7A293E29" w:rsidR="00445831" w:rsidRDefault="00C8381F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31A27E" wp14:editId="19768088">
            <wp:extent cx="3568700" cy="2676525"/>
            <wp:effectExtent l="0" t="0" r="0" b="9525"/>
            <wp:docPr id="11" name="Picture 11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machin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76" cy="26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1E5F1A64" wp14:editId="4CD82772">
            <wp:extent cx="3581400" cy="2686050"/>
            <wp:effectExtent l="0" t="0" r="0" b="0"/>
            <wp:docPr id="2" name="Picture 2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ske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AF4F" w14:textId="1459604C" w:rsidR="00445831" w:rsidRDefault="00C8381F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3D00326" wp14:editId="0CD2AA87">
            <wp:extent cx="1678305" cy="2237739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31" cy="22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C93D" w14:textId="4200B3F6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22CE2E4B" w14:textId="5AD2BE53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61DC5024" w14:textId="5BFB54AF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53ECB515" w14:textId="3AEBDBF8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05627DCF" w14:textId="2E8110F8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2874B85C" w14:textId="20D17917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1F1F2EC4" w14:textId="0A51CCA7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7F24E606" w14:textId="45997FB2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2CC4B1E6" w14:textId="10E97D0E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686F33E9" w14:textId="0D2769D5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3C13D158" w14:textId="5F52E2F3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09D97725" w14:textId="76BC8B5F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3A3BBFE9" w14:textId="213E25FD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p w14:paraId="6844144E" w14:textId="16CBD36C" w:rsidR="00445831" w:rsidRDefault="00445831" w:rsidP="00DE2EC0">
      <w:pPr>
        <w:ind w:left="-15"/>
        <w:rPr>
          <w:rFonts w:ascii="Times New Roman" w:eastAsiaTheme="minorEastAsia" w:hAnsi="Times New Roman"/>
          <w:sz w:val="24"/>
          <w:szCs w:val="24"/>
        </w:rPr>
      </w:pPr>
    </w:p>
    <w:sectPr w:rsidR="00445831" w:rsidSect="00A11A0A">
      <w:footerReference w:type="default" r:id="rId16"/>
      <w:headerReference w:type="first" r:id="rId17"/>
      <w:footerReference w:type="first" r:id="rId18"/>
      <w:pgSz w:w="12240" w:h="15840" w:code="1"/>
      <w:pgMar w:top="1440" w:right="1800" w:bottom="1584" w:left="1440" w:header="2160" w:footer="18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C7E94" w14:textId="77777777" w:rsidR="00725096" w:rsidRDefault="00725096">
      <w:r>
        <w:separator/>
      </w:r>
    </w:p>
  </w:endnote>
  <w:endnote w:type="continuationSeparator" w:id="0">
    <w:p w14:paraId="1CCB0FD9" w14:textId="77777777" w:rsidR="00725096" w:rsidRDefault="00725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88B5C" w14:textId="77777777" w:rsidR="00804B8E" w:rsidRPr="008E5A4A" w:rsidRDefault="006A56F2" w:rsidP="008E5A4A">
    <w:pPr>
      <w:pStyle w:val="Header"/>
      <w:tabs>
        <w:tab w:val="left" w:pos="2700"/>
      </w:tabs>
      <w:rPr>
        <w:rFonts w:ascii="Arial" w:hAnsi="Arial"/>
        <w:color w:val="000080"/>
      </w:rPr>
    </w:pPr>
    <w:r>
      <w:rPr>
        <w:rFonts w:ascii="Arial" w:hAnsi="Arial" w:cs="Arial"/>
        <w:b/>
        <w:color w:val="FF0000"/>
        <w:sz w:val="24"/>
        <w:szCs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3E5E0" w14:textId="77777777" w:rsidR="00700656" w:rsidRPr="004C44F1" w:rsidRDefault="001367F0" w:rsidP="001367F0">
    <w:pPr>
      <w:pStyle w:val="Header"/>
      <w:tabs>
        <w:tab w:val="clear" w:pos="4320"/>
        <w:tab w:val="clear" w:pos="8640"/>
        <w:tab w:val="center" w:pos="720"/>
        <w:tab w:val="left" w:pos="7920"/>
      </w:tabs>
      <w:jc w:val="center"/>
      <w:rPr>
        <w:rFonts w:ascii="Arial" w:hAnsi="Arial" w:cs="Arial"/>
        <w:b/>
        <w:color w:val="FF0000"/>
        <w:sz w:val="24"/>
        <w:szCs w:val="24"/>
      </w:rPr>
    </w:pPr>
    <w:r>
      <w:rPr>
        <w:rFonts w:ascii="Arial" w:hAnsi="Arial" w:cs="Arial"/>
        <w:b/>
        <w:noProof/>
        <w:color w:val="FF0000"/>
        <w:sz w:val="24"/>
        <w:szCs w:val="24"/>
      </w:rPr>
      <w:drawing>
        <wp:anchor distT="0" distB="0" distL="114300" distR="114300" simplePos="0" relativeHeight="251659264" behindDoc="0" locked="1" layoutInCell="1" allowOverlap="1" wp14:anchorId="4AA95601" wp14:editId="5D553D4D">
          <wp:simplePos x="0" y="0"/>
          <wp:positionH relativeFrom="page">
            <wp:posOffset>463550</wp:posOffset>
          </wp:positionH>
          <wp:positionV relativeFrom="page">
            <wp:posOffset>8991600</wp:posOffset>
          </wp:positionV>
          <wp:extent cx="6864350" cy="838200"/>
          <wp:effectExtent l="19050" t="0" r="0" b="0"/>
          <wp:wrapNone/>
          <wp:docPr id="40" name="Picture 1" descr="CESCO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CO Letterhead 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435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D8295" w14:textId="77777777" w:rsidR="00725096" w:rsidRDefault="00725096">
      <w:r>
        <w:separator/>
      </w:r>
    </w:p>
  </w:footnote>
  <w:footnote w:type="continuationSeparator" w:id="0">
    <w:p w14:paraId="422769DF" w14:textId="77777777" w:rsidR="00725096" w:rsidRDefault="00725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848BF" w14:textId="77777777" w:rsidR="00D53CC7" w:rsidRPr="00D53CC7" w:rsidRDefault="00596D8C" w:rsidP="00D53CC7">
    <w:pPr>
      <w:pStyle w:val="Header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52C66B8" wp14:editId="736D7EE0">
          <wp:simplePos x="0" y="0"/>
          <wp:positionH relativeFrom="page">
            <wp:posOffset>457200</wp:posOffset>
          </wp:positionH>
          <wp:positionV relativeFrom="page">
            <wp:posOffset>365760</wp:posOffset>
          </wp:positionV>
          <wp:extent cx="2716530" cy="654685"/>
          <wp:effectExtent l="19050" t="0" r="7620" b="0"/>
          <wp:wrapNone/>
          <wp:docPr id="39" name="Picture 0" descr="CESCO 0913 Reflex Blue-SPOT COLOR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CO 0913 Reflex Blue-SPOT COLOR - Copy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653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rawingGridVerticalSpacing w:val="72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A5"/>
    <w:rsid w:val="00010201"/>
    <w:rsid w:val="00030C41"/>
    <w:rsid w:val="00046A5A"/>
    <w:rsid w:val="00047F1D"/>
    <w:rsid w:val="00086949"/>
    <w:rsid w:val="00090B25"/>
    <w:rsid w:val="000F2468"/>
    <w:rsid w:val="000F6724"/>
    <w:rsid w:val="00117AEF"/>
    <w:rsid w:val="00123F31"/>
    <w:rsid w:val="001253A8"/>
    <w:rsid w:val="001367F0"/>
    <w:rsid w:val="00177088"/>
    <w:rsid w:val="00177D19"/>
    <w:rsid w:val="001859E9"/>
    <w:rsid w:val="00196CE5"/>
    <w:rsid w:val="001B6BA8"/>
    <w:rsid w:val="001B7F6A"/>
    <w:rsid w:val="001C789B"/>
    <w:rsid w:val="001E4592"/>
    <w:rsid w:val="001E7B4D"/>
    <w:rsid w:val="001F1377"/>
    <w:rsid w:val="00205EEB"/>
    <w:rsid w:val="00217E68"/>
    <w:rsid w:val="00224E17"/>
    <w:rsid w:val="00235ADC"/>
    <w:rsid w:val="002360AE"/>
    <w:rsid w:val="002526A0"/>
    <w:rsid w:val="002555FB"/>
    <w:rsid w:val="00286314"/>
    <w:rsid w:val="002B0F3B"/>
    <w:rsid w:val="002C444C"/>
    <w:rsid w:val="002D2EE6"/>
    <w:rsid w:val="002E7C01"/>
    <w:rsid w:val="00307502"/>
    <w:rsid w:val="00311C4A"/>
    <w:rsid w:val="003230DD"/>
    <w:rsid w:val="00336564"/>
    <w:rsid w:val="00357507"/>
    <w:rsid w:val="003648E8"/>
    <w:rsid w:val="003C22BC"/>
    <w:rsid w:val="003C390B"/>
    <w:rsid w:val="003C63F1"/>
    <w:rsid w:val="003C65A7"/>
    <w:rsid w:val="003D454D"/>
    <w:rsid w:val="003E14D3"/>
    <w:rsid w:val="003F5BC1"/>
    <w:rsid w:val="003F5D49"/>
    <w:rsid w:val="004100AD"/>
    <w:rsid w:val="00410805"/>
    <w:rsid w:val="004236B2"/>
    <w:rsid w:val="004259C4"/>
    <w:rsid w:val="0043596F"/>
    <w:rsid w:val="0043616D"/>
    <w:rsid w:val="00443BB6"/>
    <w:rsid w:val="00445831"/>
    <w:rsid w:val="00460015"/>
    <w:rsid w:val="00481460"/>
    <w:rsid w:val="0048548D"/>
    <w:rsid w:val="00490D9C"/>
    <w:rsid w:val="004B01B6"/>
    <w:rsid w:val="004C44F1"/>
    <w:rsid w:val="004C77D2"/>
    <w:rsid w:val="004C7A04"/>
    <w:rsid w:val="004D458F"/>
    <w:rsid w:val="004E01CD"/>
    <w:rsid w:val="004E3F18"/>
    <w:rsid w:val="0050016D"/>
    <w:rsid w:val="00503FA3"/>
    <w:rsid w:val="00510F86"/>
    <w:rsid w:val="005268A5"/>
    <w:rsid w:val="00541B2A"/>
    <w:rsid w:val="00562BE5"/>
    <w:rsid w:val="005774B1"/>
    <w:rsid w:val="00585675"/>
    <w:rsid w:val="00585B28"/>
    <w:rsid w:val="00596D8C"/>
    <w:rsid w:val="005A2AF8"/>
    <w:rsid w:val="005A4C33"/>
    <w:rsid w:val="005B0138"/>
    <w:rsid w:val="005B46DC"/>
    <w:rsid w:val="005C1E76"/>
    <w:rsid w:val="005C2484"/>
    <w:rsid w:val="005C6596"/>
    <w:rsid w:val="005C6819"/>
    <w:rsid w:val="005E19AF"/>
    <w:rsid w:val="005F644C"/>
    <w:rsid w:val="00610A90"/>
    <w:rsid w:val="006113B5"/>
    <w:rsid w:val="00611BB5"/>
    <w:rsid w:val="00630D89"/>
    <w:rsid w:val="00651513"/>
    <w:rsid w:val="006527CA"/>
    <w:rsid w:val="006577F0"/>
    <w:rsid w:val="006674E7"/>
    <w:rsid w:val="00670112"/>
    <w:rsid w:val="00672DCF"/>
    <w:rsid w:val="006A56F2"/>
    <w:rsid w:val="006D57C0"/>
    <w:rsid w:val="006D6A78"/>
    <w:rsid w:val="006E2468"/>
    <w:rsid w:val="006E33FA"/>
    <w:rsid w:val="00700656"/>
    <w:rsid w:val="00703F05"/>
    <w:rsid w:val="0070407D"/>
    <w:rsid w:val="00714CB2"/>
    <w:rsid w:val="00725096"/>
    <w:rsid w:val="00731A4C"/>
    <w:rsid w:val="0073357D"/>
    <w:rsid w:val="007605E2"/>
    <w:rsid w:val="007D400E"/>
    <w:rsid w:val="007D416F"/>
    <w:rsid w:val="007D6628"/>
    <w:rsid w:val="007F7297"/>
    <w:rsid w:val="00804B8E"/>
    <w:rsid w:val="0080502A"/>
    <w:rsid w:val="00827DA7"/>
    <w:rsid w:val="008350E5"/>
    <w:rsid w:val="00841E63"/>
    <w:rsid w:val="00846C23"/>
    <w:rsid w:val="00851A97"/>
    <w:rsid w:val="0086256F"/>
    <w:rsid w:val="00883FCD"/>
    <w:rsid w:val="008B3143"/>
    <w:rsid w:val="008C15AD"/>
    <w:rsid w:val="008C79FB"/>
    <w:rsid w:val="008D6C37"/>
    <w:rsid w:val="008E57FD"/>
    <w:rsid w:val="008E5A4A"/>
    <w:rsid w:val="008F3A8D"/>
    <w:rsid w:val="0091200B"/>
    <w:rsid w:val="00912AF9"/>
    <w:rsid w:val="00921CF6"/>
    <w:rsid w:val="00925192"/>
    <w:rsid w:val="0092572C"/>
    <w:rsid w:val="00941A2C"/>
    <w:rsid w:val="00952C07"/>
    <w:rsid w:val="00971D85"/>
    <w:rsid w:val="00984673"/>
    <w:rsid w:val="0099188A"/>
    <w:rsid w:val="009977A5"/>
    <w:rsid w:val="009A4633"/>
    <w:rsid w:val="009B2A25"/>
    <w:rsid w:val="009C6794"/>
    <w:rsid w:val="009E6D8F"/>
    <w:rsid w:val="009F398B"/>
    <w:rsid w:val="00A11A0A"/>
    <w:rsid w:val="00A57303"/>
    <w:rsid w:val="00A61DEE"/>
    <w:rsid w:val="00A748D6"/>
    <w:rsid w:val="00AA24ED"/>
    <w:rsid w:val="00AB1B13"/>
    <w:rsid w:val="00AB38F9"/>
    <w:rsid w:val="00AD2DB2"/>
    <w:rsid w:val="00AE66DA"/>
    <w:rsid w:val="00AF64D6"/>
    <w:rsid w:val="00B017C7"/>
    <w:rsid w:val="00B123A8"/>
    <w:rsid w:val="00B16006"/>
    <w:rsid w:val="00B43079"/>
    <w:rsid w:val="00B81EE6"/>
    <w:rsid w:val="00BD7C94"/>
    <w:rsid w:val="00BE560E"/>
    <w:rsid w:val="00BE6955"/>
    <w:rsid w:val="00C0515B"/>
    <w:rsid w:val="00C05D94"/>
    <w:rsid w:val="00C118AD"/>
    <w:rsid w:val="00C22578"/>
    <w:rsid w:val="00C4539B"/>
    <w:rsid w:val="00C56421"/>
    <w:rsid w:val="00C76A39"/>
    <w:rsid w:val="00C76C95"/>
    <w:rsid w:val="00C8381F"/>
    <w:rsid w:val="00CA1BFA"/>
    <w:rsid w:val="00CA504C"/>
    <w:rsid w:val="00CB389A"/>
    <w:rsid w:val="00CD22AF"/>
    <w:rsid w:val="00CD581B"/>
    <w:rsid w:val="00CD5ABD"/>
    <w:rsid w:val="00CE39A7"/>
    <w:rsid w:val="00CF3CF8"/>
    <w:rsid w:val="00D153AE"/>
    <w:rsid w:val="00D44792"/>
    <w:rsid w:val="00D46BE4"/>
    <w:rsid w:val="00D53CC7"/>
    <w:rsid w:val="00D54C4B"/>
    <w:rsid w:val="00D54F26"/>
    <w:rsid w:val="00D66C89"/>
    <w:rsid w:val="00D675DB"/>
    <w:rsid w:val="00D975B0"/>
    <w:rsid w:val="00DA5D80"/>
    <w:rsid w:val="00DD0930"/>
    <w:rsid w:val="00DD0AF2"/>
    <w:rsid w:val="00DD781E"/>
    <w:rsid w:val="00DE2EC0"/>
    <w:rsid w:val="00DE33C2"/>
    <w:rsid w:val="00E011B8"/>
    <w:rsid w:val="00E02E88"/>
    <w:rsid w:val="00E061BA"/>
    <w:rsid w:val="00E22BA5"/>
    <w:rsid w:val="00E27B4F"/>
    <w:rsid w:val="00E3451F"/>
    <w:rsid w:val="00E403A5"/>
    <w:rsid w:val="00E41AEE"/>
    <w:rsid w:val="00E52B44"/>
    <w:rsid w:val="00E6042F"/>
    <w:rsid w:val="00E6563A"/>
    <w:rsid w:val="00E73BE5"/>
    <w:rsid w:val="00E74642"/>
    <w:rsid w:val="00EC75B7"/>
    <w:rsid w:val="00ED47A7"/>
    <w:rsid w:val="00EE3E82"/>
    <w:rsid w:val="00EE7903"/>
    <w:rsid w:val="00EF230A"/>
    <w:rsid w:val="00F035D5"/>
    <w:rsid w:val="00F124DA"/>
    <w:rsid w:val="00F1373E"/>
    <w:rsid w:val="00F22CE9"/>
    <w:rsid w:val="00F25BD7"/>
    <w:rsid w:val="00F34AAC"/>
    <w:rsid w:val="00F43783"/>
    <w:rsid w:val="00F45750"/>
    <w:rsid w:val="00F768DA"/>
    <w:rsid w:val="00F800EF"/>
    <w:rsid w:val="00F96436"/>
    <w:rsid w:val="00F97FF5"/>
    <w:rsid w:val="00FC285C"/>
    <w:rsid w:val="00FD0706"/>
    <w:rsid w:val="00FD2036"/>
    <w:rsid w:val="00FD242C"/>
    <w:rsid w:val="00FE2646"/>
    <w:rsid w:val="00FF1057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2DD103"/>
  <w15:docId w15:val="{D01A9292-CA07-477A-8D6E-29B38CCD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A2C"/>
    <w:rPr>
      <w:rFonts w:ascii="Calibri" w:eastAsiaTheme="minorHAns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630D89"/>
    <w:pPr>
      <w:keepNext/>
      <w:outlineLvl w:val="0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E6042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paragraph" w:styleId="Footer">
    <w:name w:val="footer"/>
    <w:basedOn w:val="Normal"/>
    <w:link w:val="FooterChar"/>
    <w:rsid w:val="00E6042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18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FF5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FF5"/>
    <w:rPr>
      <w:rFonts w:ascii="Tahoma" w:hAnsi="Tahoma" w:cs="Tahoma"/>
      <w:sz w:val="16"/>
      <w:szCs w:val="16"/>
    </w:rPr>
  </w:style>
  <w:style w:type="character" w:styleId="HTMLTypewriter">
    <w:name w:val="HTML Typewriter"/>
    <w:basedOn w:val="DefaultParagraphFont"/>
    <w:uiPriority w:val="99"/>
    <w:semiHidden/>
    <w:unhideWhenUsed/>
    <w:rsid w:val="005268A5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F43783"/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D53CC7"/>
  </w:style>
  <w:style w:type="character" w:customStyle="1" w:styleId="Heading1Char">
    <w:name w:val="Heading 1 Char"/>
    <w:basedOn w:val="DefaultParagraphFont"/>
    <w:link w:val="Heading1"/>
    <w:rsid w:val="00630D89"/>
    <w:rPr>
      <w:sz w:val="24"/>
    </w:rPr>
  </w:style>
  <w:style w:type="paragraph" w:styleId="Title">
    <w:name w:val="Title"/>
    <w:basedOn w:val="Normal"/>
    <w:link w:val="TitleChar"/>
    <w:qFormat/>
    <w:rsid w:val="00912AF9"/>
    <w:pPr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912AF9"/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45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4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cid:5" TargetMode="External"/><Relationship Id="rId10" Type="http://schemas.openxmlformats.org/officeDocument/2006/relationships/image" Target="cid: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miller\AppData\Local\Microsoft\Windows\Temporary%20Internet%20Files\Content.Outlook\SNMRUV2U\CESCO%20Letterhead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B064F-7037-4BB4-9CF5-5F357406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CESCO Letterhead 2019</Template>
  <TotalTime>4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Links>
    <vt:vector size="12" baseType="variant">
      <vt:variant>
        <vt:i4>458826</vt:i4>
      </vt:variant>
      <vt:variant>
        <vt:i4>-1</vt:i4>
      </vt:variant>
      <vt:variant>
        <vt:i4>2050</vt:i4>
      </vt:variant>
      <vt:variant>
        <vt:i4>1</vt:i4>
      </vt:variant>
      <vt:variant>
        <vt:lpwstr>C:\AAAAA\work\logos\BOSS-LOGO-NEW-BLU.gif</vt:lpwstr>
      </vt:variant>
      <vt:variant>
        <vt:lpwstr/>
      </vt:variant>
      <vt:variant>
        <vt:i4>7602220</vt:i4>
      </vt:variant>
      <vt:variant>
        <vt:i4>-1</vt:i4>
      </vt:variant>
      <vt:variant>
        <vt:i4>2053</vt:i4>
      </vt:variant>
      <vt:variant>
        <vt:i4>1</vt:i4>
      </vt:variant>
      <vt:variant>
        <vt:lpwstr>C:\AAAAA\work\logos\Cesco-LOGO.gif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demiller</dc:creator>
  <cp:lastModifiedBy>Tim Poor</cp:lastModifiedBy>
  <cp:revision>2</cp:revision>
  <cp:lastPrinted>2022-03-16T15:26:00Z</cp:lastPrinted>
  <dcterms:created xsi:type="dcterms:W3CDTF">2022-03-16T15:26:00Z</dcterms:created>
  <dcterms:modified xsi:type="dcterms:W3CDTF">2022-03-16T15:26:00Z</dcterms:modified>
</cp:coreProperties>
</file>